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17D4718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24155C" w:rsidRPr="0024155C">
        <w:rPr>
          <w:noProof/>
        </w:rPr>
        <w:t>10036616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717A1E4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>
            <w:rPr>
              <w:rStyle w:val="Platzhaltertext"/>
            </w:rPr>
            <w:t>Select an element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460607">
        <w:t>150.000</w:t>
      </w:r>
      <w:r w:rsidR="0073110E">
        <w:t>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314E008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460607">
        <w:t>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29195A10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460607">
        <w:rPr>
          <w:b w:val="0"/>
          <w:bCs w:val="0"/>
        </w:rPr>
        <w:t>50.000</w:t>
      </w:r>
      <w:r w:rsidR="0073110E">
        <w:rPr>
          <w:b w:val="0"/>
          <w:bCs w:val="0"/>
        </w:rPr>
        <w:t>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17A10E18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2C4214">
        <w:rPr>
          <w:b w:val="0"/>
        </w:rPr>
        <w:t>2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="00460607" w:rsidRPr="00460607">
        <w:rPr>
          <w:b w:val="0"/>
        </w:rPr>
        <w:t>Organisational, management and strategy consulting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6A1B6481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2C4214">
        <w:rPr>
          <w:b w:val="0"/>
        </w:rPr>
        <w:t>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</w:t>
      </w:r>
      <w:r w:rsidR="002C4214">
        <w:rPr>
          <w:b w:val="0"/>
        </w:rPr>
        <w:t>n Africa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2C4214">
        <w:rPr>
          <w:bCs w:val="0"/>
        </w:rPr>
        <w:t> </w:t>
      </w:r>
      <w:r w:rsidR="002C4214">
        <w:rPr>
          <w:bCs w:val="0"/>
        </w:rPr>
        <w:t> </w:t>
      </w:r>
      <w:r w:rsidR="002C4214">
        <w:rPr>
          <w:bCs w:val="0"/>
        </w:rPr>
        <w:t> </w:t>
      </w:r>
      <w:r w:rsidR="002C4214">
        <w:rPr>
          <w:bCs w:val="0"/>
        </w:rPr>
        <w:t> </w:t>
      </w:r>
      <w:r w:rsidR="002C4214">
        <w:rPr>
          <w:bCs w:val="0"/>
        </w:rPr>
        <w:t> 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39F8" w14:textId="77777777" w:rsidR="008A06AC" w:rsidRDefault="008A06AC" w:rsidP="00A637D0">
      <w:r>
        <w:separator/>
      </w:r>
    </w:p>
  </w:endnote>
  <w:endnote w:type="continuationSeparator" w:id="0">
    <w:p w14:paraId="79A564F9" w14:textId="77777777" w:rsidR="008A06AC" w:rsidRDefault="008A06A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C05A" w14:textId="77777777" w:rsidR="008A06AC" w:rsidRDefault="008A06AC" w:rsidP="00A637D0">
      <w:r>
        <w:separator/>
      </w:r>
    </w:p>
  </w:footnote>
  <w:footnote w:type="continuationSeparator" w:id="0">
    <w:p w14:paraId="20ACE99B" w14:textId="77777777" w:rsidR="008A06AC" w:rsidRDefault="008A06AC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8A06AC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8A06AC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8A06AC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175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155C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214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0607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110E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06A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65175"/>
    <w:rsid w:val="001747C0"/>
    <w:rsid w:val="00194B2D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B4504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1756</Words>
  <Characters>11063</Characters>
  <Application>Microsoft Office Word</Application>
  <DocSecurity>0</DocSecurity>
  <Lines>92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Bronshtein, Julia GIZ</cp:lastModifiedBy>
  <cp:revision>11</cp:revision>
  <cp:lastPrinted>2018-02-16T12:47:00Z</cp:lastPrinted>
  <dcterms:created xsi:type="dcterms:W3CDTF">2026-02-13T15:58:00Z</dcterms:created>
  <dcterms:modified xsi:type="dcterms:W3CDTF">2026-08-14T10:55:00Z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